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069B" w:rsidRDefault="0023069B">
      <w:pPr>
        <w:rPr>
          <w:sz w:val="28"/>
        </w:rPr>
      </w:pPr>
      <w:r>
        <w:rPr>
          <w:sz w:val="28"/>
          <w:szCs w:val="20"/>
        </w:rPr>
        <w:t>Ja, hvor skal man begynne? Jeg har tenkt i en 14 dagers tid på å skrive ett innlegg,men litt tidsmangel + et lite samarbeidsvillig internett satte en liten stopper for det.</w:t>
      </w:r>
      <w:r>
        <w:rPr>
          <w:sz w:val="28"/>
          <w:szCs w:val="20"/>
        </w:rPr>
        <w:br/>
        <w:t>Men nå sitter jeg altså å skriver å funderer på endel ting... Kan begynne med å si at jeg allerede har luftet noe av dette til Kjell,og at vi skulle få til et møte snart, der vi kan ta opp å snakke om disse tingene, men tenkte å lufte ut endel spørsmål og lignende slik at folk kan tenke over og komme med meninger/tanker når vi skal ha møte:) Da blir det viktig at så mange som overhodet mulig kan komme (i alle fall de som vil ha noe å si) På gjesteboka blir møtetidspunkt lagt ut, kanskje noen har innspill på når vi bør ha det??   Noen spørsmål som bør bli diskutert (mener i alle fall jeg da) er:  hvor vil vi i Orkla bowlingklubb hen? Jeg tenker da først og fremst på laget i 1.Divisjon,men alt har jo en sammenheng:)   I år er det 3 lag som rykker opp til den øverste og gjeveste ligaen i Norge, og sånn som jeg ser det,og forstår på folk så har vi i utgangspunktet sterkt nok mannskap til og havne topp 4 iallefall (det må vi tørre å si)  Og jeg har snakket med alle spillerne, og vi sier vi har lyst til og komme så høyt som mulig for og evt rykke opp.  Så da sklir vi over til "sak" nr 2:  Hva gjør vi da med det??  Ikke alt for mye blir mitt svar iallefall... Vi har mange vinnerskaller i klubben så jeg finner det litt rart at vi bruker såpass lite tid på og bli bedre. Litt småskremmende hvor lite treningstimer det blir på en uke. Og det må det gjøres noe med, hvis et eventuelt opprykk skal være realistisk... Jeg skriver vi for det omhandler oss alle egentlig, og vi har jo alle våre ting. Med det mener jeg skader, familie, jobber o.l.  Jeg har også fått trent og konkurert mye mindre enn hva jeg har lyst til, men har prøvd og fått til en 30-45 minutters treningsøkt annenhver dag,så det blir sånn at jeg akkurat ikke kjenner smertene i kneet. Nå skjønner jeg at ikke alle kan dra på bowlingen annenhver dag,men som sagt,sikter vi på opprykk må jo noe gjøres. Men en enkel løsning på dette finner vi nok:) Nå har det jo blitt sånn at Orkla har begynt med treninger torsdag og søndag, men det har blitt litt uoffisielt/halveis synes jeg,tanken er bra,men gjennomførelsen uteblir litt. Vi kan nok løse dette problemet med at vi finner en dag, og et tidspunkt som passer så mange som mulig,så ofte som mulig,og det bør kanskje være på en hverdag, med tanke på at når det er helgeturneringer/kamper, så blir det lite overskudd/tid til å trene på søndagen. For selv om jeg mener jeg for trent nesten nok,så er det viktig at klubben driver litt på ilag også,slik at lagfølelsen blir på topp. Kanskje vi kan ta fram kortstokken en gang i blant igjen:) Det er kjempeviktig at at alle på lagene kjenner hverandre på bowlingbanen iallefall, slik at man i kamp vet hvordan lagkompisen er og oppfører seg på banen. Da finner man fort ut hva som motiverer medspilleren din og lignende, for det er veldig viktig slik at man får fram det beste til hver enkelt i hver eneste kamp.. Men egentrening er også viktig, for sånne klubbtreninger blir fort en strike konkurranse,og personlig så er det ansats,timeing og spareing som må trenes,og da hjelper det ikke og bare bruke 1.kula å kjøre lomme hele tiden. Spareing  har egentlig vært en liten gjenganger på alle lag ser jeg,det er aalt for mange hull,og det er som oftes der kampene tapes,ikke på at det blir for lite strike,men at det blir for mange åpne ruter. Det finnes mange sparesystem,men uansett hvordan du gjør det,så finn et system som passer akkurat deg,og tren masse på det,for når du kommer til kampen,så skal du slippe å tenke på hvordan du skal stå og lignende,det bør skje automatisk,og det kommer kun med en del trening..Det er en kjempe trygghet og ha et system du stoler på,og da må man ta noen timer å spille på 10'er kjegla,å spille på 7'er kjegla slik at man blir trygg. For den tryggheten kommer IKKE automatisk i kamp,heller motsatt..For all del,jeg har også sparebommer og dårlige dager,men jeg har et sparesystem jeg stoler på,og spiller jeg normal god bowling blir det ikke altfor mye hull. Konklusjon:  egentrening på spare/finne et sparesystem er viktig!  Så da synes jeg det blir greit å ta et møte hvor vi diskuterer hvordan vi skal få bedre treningskultur,om vi virkelig har lyst til å rykke opp,og om vi har økonomi til det(pæng e itj nå problem si væl Knut da tænke æ;) dette var det "groveste" iallefall,flere ting kommer opp på møte sikkert.Det blir også snart lag-NM,stiller 2 lag såvidt jeg vet,der må vi finne ut av lagene osv. Men jeg håper at ballen begynner å rulle med dette innlegget...</w:t>
      </w:r>
      <w:r>
        <w:rPr>
          <w:sz w:val="28"/>
          <w:szCs w:val="20"/>
        </w:rPr>
        <w:br/>
        <w:t> </w:t>
      </w:r>
      <w:r>
        <w:rPr>
          <w:sz w:val="28"/>
          <w:szCs w:val="20"/>
        </w:rPr>
        <w:br/>
      </w:r>
      <w:r>
        <w:rPr>
          <w:sz w:val="28"/>
          <w:szCs w:val="20"/>
        </w:rPr>
        <w:br/>
        <w:t>Tilslutt vil jeg bare si at dette er ting jeg har tenkt på en stund,det kommer ikke av resultater osv,for vi har jo faktisk bare fått stilt det mannskapet vi har ønsket i 2 kamper på 1.laget iallefall,så det blir nok også bedre etterhvert håper jeg:)           har dessuten ikke lest over innlegget,så skrivefeil,og litt kluss er det nok:P</w:t>
      </w:r>
      <w:r>
        <w:rPr>
          <w:sz w:val="28"/>
          <w:szCs w:val="20"/>
        </w:rPr>
        <w:br/>
      </w:r>
      <w:r>
        <w:rPr>
          <w:sz w:val="28"/>
          <w:szCs w:val="20"/>
        </w:rPr>
        <w:br/>
        <w:t>Johna</w:t>
      </w:r>
    </w:p>
    <w:sectPr w:rsidR="0023069B" w:rsidSect="0063353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93A78"/>
    <w:rsid w:val="0023069B"/>
    <w:rsid w:val="004D6337"/>
    <w:rsid w:val="004F58A9"/>
    <w:rsid w:val="00606186"/>
    <w:rsid w:val="0063353C"/>
    <w:rsid w:val="00792741"/>
    <w:rsid w:val="00C94D4B"/>
    <w:rsid w:val="00D93A78"/>
  </w:rsids>
  <m:mathPr>
    <m:mathFont m:val="Cambria Math"/>
    <m:brkBin m:val="before"/>
    <m:brkBinSub m:val="--"/>
    <m:smallFrac m:val="off"/>
    <m:dispDef/>
    <m:lMargin m:val="0"/>
    <m:rMargin m:val="0"/>
    <m:defJc m:val="centerGroup"/>
    <m:wrapIndent m:val="1440"/>
    <m:intLim m:val="subSup"/>
    <m:naryLim m:val="undOvr"/>
  </m:mathPr>
  <w:uiCompat97To2003/>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nb-NO" w:eastAsia="nb-NO"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D4B"/>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Pages>
  <Words>794</Words>
  <Characters>4211</Characters>
  <Application>Microsoft Office Outlook</Application>
  <DocSecurity>0</DocSecurity>
  <Lines>0</Lines>
  <Paragraphs>0</Paragraphs>
  <ScaleCrop>false</ScaleCrop>
  <Company>Meldal Kommune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 hvor skal man begynne</dc:title>
  <dc:subject/>
  <dc:creator>gaho</dc:creator>
  <cp:keywords/>
  <dc:description/>
  <cp:lastModifiedBy>Gaute</cp:lastModifiedBy>
  <cp:revision>2</cp:revision>
  <dcterms:created xsi:type="dcterms:W3CDTF">2010-10-08T08:36:00Z</dcterms:created>
  <dcterms:modified xsi:type="dcterms:W3CDTF">2010-10-08T08:36:00Z</dcterms:modified>
</cp:coreProperties>
</file>